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BF8" w:rsidRDefault="00AD7BF8" w:rsidP="008E7449">
      <w:pPr>
        <w:widowControl w:val="0"/>
        <w:rPr>
          <w:rFonts w:ascii="Technical" w:hAnsi="Technical" w:cs="Technical"/>
          <w:sz w:val="24"/>
          <w:szCs w:val="24"/>
        </w:rPr>
      </w:pPr>
      <w:r>
        <w:rPr>
          <w:rFonts w:ascii="Technical" w:hAnsi="Technical" w:cs="Technical"/>
          <w:b/>
          <w:bCs/>
          <w:sz w:val="32"/>
          <w:szCs w:val="32"/>
          <w:u w:val="single"/>
        </w:rPr>
        <w:t>CC SPRING CLEAN-UP</w:t>
      </w:r>
      <w:r>
        <w:rPr>
          <w:rFonts w:ascii="Technical" w:hAnsi="Technical" w:cs="Technical"/>
          <w:sz w:val="24"/>
          <w:szCs w:val="24"/>
        </w:rPr>
        <w:t xml:space="preserve">      </w:t>
      </w:r>
    </w:p>
    <w:p w:rsidR="00AD7BF8" w:rsidRDefault="00AD7BF8" w:rsidP="008E7449">
      <w:pPr>
        <w:widowControl w:val="0"/>
        <w:rPr>
          <w:rFonts w:ascii="Technical" w:hAnsi="Technical" w:cs="Technical"/>
          <w:sz w:val="24"/>
          <w:szCs w:val="24"/>
        </w:rPr>
      </w:pPr>
      <w:r>
        <w:rPr>
          <w:rFonts w:ascii="Technical" w:hAnsi="Technical" w:cs="Technical"/>
          <w:sz w:val="24"/>
          <w:szCs w:val="24"/>
        </w:rPr>
        <w:t>By: Lois Okui</w:t>
      </w:r>
    </w:p>
    <w:p w:rsidR="00AD7BF8" w:rsidRDefault="00AD7BF8" w:rsidP="008E7449">
      <w:pPr>
        <w:widowControl w:val="0"/>
        <w:rPr>
          <w:rFonts w:ascii="Technical" w:hAnsi="Technical" w:cs="Technical"/>
          <w:b/>
          <w:bCs/>
          <w:sz w:val="32"/>
          <w:szCs w:val="32"/>
          <w:u w:val="single"/>
        </w:rPr>
      </w:pPr>
    </w:p>
    <w:p w:rsidR="00AD7BF8" w:rsidRPr="00252F94" w:rsidRDefault="00AD7BF8" w:rsidP="008D1F60">
      <w:pPr>
        <w:widowControl w:val="0"/>
        <w:spacing w:before="60" w:line="213" w:lineRule="auto"/>
        <w:jc w:val="both"/>
        <w:rPr>
          <w:rFonts w:ascii="Technical" w:hAnsi="Technical" w:cs="Technical"/>
          <w:i/>
          <w:iCs/>
          <w:sz w:val="24"/>
          <w:szCs w:val="24"/>
        </w:rPr>
      </w:pPr>
      <w:r>
        <w:rPr>
          <w:rFonts w:ascii="Technical" w:hAnsi="Technical" w:cs="Technical"/>
          <w:sz w:val="30"/>
          <w:szCs w:val="30"/>
        </w:rPr>
        <w:t xml:space="preserve">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95pt;width:117.75pt;height:88.5pt;z-index:251658240;mso-position-horizontal:left;mso-position-horizontal-relative:text;mso-position-vertical-relative:text">
            <v:imagedata r:id="rId4" o:title=""/>
            <w10:wrap type="square"/>
          </v:shape>
        </w:pict>
      </w:r>
      <w:r w:rsidRPr="00252F94">
        <w:rPr>
          <w:rFonts w:ascii="Technical" w:hAnsi="Technical" w:cs="Technical"/>
          <w:sz w:val="24"/>
          <w:szCs w:val="24"/>
        </w:rPr>
        <w:t xml:space="preserve">Thank you to all the people that came and worked so hard at our CC Clean-up. We had over a 100 people helping, many from the Athletics and the </w:t>
      </w:r>
      <w:smartTag w:uri="urn:schemas-microsoft-com:office:smarttags" w:element="place">
        <w:smartTag w:uri="urn:schemas-microsoft-com:office:smarttags" w:element="PlaceName">
          <w:r w:rsidRPr="00252F94">
            <w:rPr>
              <w:rFonts w:ascii="Technical" w:hAnsi="Technical" w:cs="Technical"/>
              <w:sz w:val="24"/>
              <w:szCs w:val="24"/>
            </w:rPr>
            <w:t>Bert</w:t>
          </w:r>
        </w:smartTag>
        <w:r w:rsidRPr="00252F94">
          <w:rPr>
            <w:rFonts w:ascii="Technical" w:hAnsi="Technical" w:cs="Technical"/>
            <w:sz w:val="24"/>
            <w:szCs w:val="24"/>
          </w:rPr>
          <w:t xml:space="preserve">  </w:t>
        </w:r>
        <w:smartTag w:uri="urn:schemas-microsoft-com:office:smarttags" w:element="PlaceName">
          <w:r w:rsidRPr="00252F94">
            <w:rPr>
              <w:rFonts w:ascii="Technical" w:hAnsi="Technical" w:cs="Technical"/>
              <w:sz w:val="24"/>
              <w:szCs w:val="24"/>
            </w:rPr>
            <w:t>Corona</w:t>
          </w:r>
        </w:smartTag>
        <w:r w:rsidRPr="00252F94">
          <w:rPr>
            <w:rFonts w:ascii="Technical" w:hAnsi="Technical" w:cs="Technical"/>
            <w:sz w:val="24"/>
            <w:szCs w:val="24"/>
          </w:rPr>
          <w:t xml:space="preserve"> </w:t>
        </w:r>
        <w:smartTag w:uri="urn:schemas-microsoft-com:office:smarttags" w:element="PlaceType">
          <w:r w:rsidRPr="00252F94">
            <w:rPr>
              <w:rFonts w:ascii="Technical" w:hAnsi="Technical" w:cs="Technical"/>
              <w:sz w:val="24"/>
              <w:szCs w:val="24"/>
            </w:rPr>
            <w:t>Middle School</w:t>
          </w:r>
        </w:smartTag>
      </w:smartTag>
      <w:r w:rsidRPr="00252F94">
        <w:rPr>
          <w:rFonts w:ascii="Technical" w:hAnsi="Technical" w:cs="Technical"/>
          <w:sz w:val="24"/>
          <w:szCs w:val="24"/>
        </w:rPr>
        <w:t>. It was wonderful to see everyone,</w:t>
      </w:r>
      <w:r>
        <w:rPr>
          <w:rFonts w:ascii="Technical" w:hAnsi="Technical" w:cs="Technical"/>
          <w:sz w:val="24"/>
          <w:szCs w:val="24"/>
        </w:rPr>
        <w:t xml:space="preserve"> especially the kids, working</w:t>
      </w:r>
      <w:r w:rsidRPr="00252F94">
        <w:rPr>
          <w:rFonts w:ascii="Technical" w:hAnsi="Technical" w:cs="Technical"/>
          <w:sz w:val="24"/>
          <w:szCs w:val="24"/>
        </w:rPr>
        <w:t xml:space="preserve"> together to achieve the same goal—to beautify </w:t>
      </w:r>
      <w:r w:rsidRPr="00252F94">
        <w:rPr>
          <w:rFonts w:ascii="Technical" w:hAnsi="Technical" w:cs="Technical"/>
          <w:i/>
          <w:iCs/>
          <w:sz w:val="24"/>
          <w:szCs w:val="24"/>
        </w:rPr>
        <w:t xml:space="preserve">our Center.  </w:t>
      </w:r>
    </w:p>
    <w:p w:rsidR="00AD7BF8" w:rsidRPr="00252F94" w:rsidRDefault="00AD7BF8" w:rsidP="008D1F60">
      <w:pPr>
        <w:widowControl w:val="0"/>
        <w:spacing w:line="213" w:lineRule="auto"/>
        <w:jc w:val="both"/>
        <w:rPr>
          <w:rFonts w:ascii="Technical" w:hAnsi="Technical" w:cs="Technical"/>
          <w:sz w:val="24"/>
          <w:szCs w:val="24"/>
        </w:rPr>
      </w:pPr>
      <w:r w:rsidRPr="00252F94">
        <w:rPr>
          <w:rFonts w:ascii="Technical" w:hAnsi="Technical" w:cs="Technical"/>
          <w:i/>
          <w:iCs/>
          <w:sz w:val="24"/>
          <w:szCs w:val="24"/>
        </w:rPr>
        <w:t xml:space="preserve">  </w:t>
      </w:r>
      <w:r w:rsidRPr="00252F94">
        <w:rPr>
          <w:rFonts w:ascii="Technical" w:hAnsi="Technical" w:cs="Technical"/>
          <w:sz w:val="24"/>
          <w:szCs w:val="24"/>
        </w:rPr>
        <w:t>Athletics did a very thorough cleaning of the gym</w:t>
      </w:r>
      <w:r w:rsidRPr="00252F94">
        <w:rPr>
          <w:rFonts w:ascii="Technical" w:hAnsi="Technical" w:cs="Technical"/>
          <w:i/>
          <w:iCs/>
          <w:sz w:val="24"/>
          <w:szCs w:val="24"/>
        </w:rPr>
        <w:t xml:space="preserve">.  </w:t>
      </w:r>
      <w:r w:rsidRPr="00252F94">
        <w:rPr>
          <w:rFonts w:ascii="Technical" w:hAnsi="Technical" w:cs="Technical"/>
          <w:sz w:val="24"/>
          <w:szCs w:val="24"/>
        </w:rPr>
        <w:t xml:space="preserve">They did everything…from removing the cobwebs from the ceiling to power scrubbing the floors and walls in the bathrooms. They also provided the manpower and muscle to take desks, furniture and even an extremely heavy offset press machine to the trash bin.           </w:t>
      </w:r>
    </w:p>
    <w:p w:rsidR="00AD7BF8" w:rsidRPr="00252F94" w:rsidRDefault="00AD7BF8" w:rsidP="008D1F60">
      <w:pPr>
        <w:widowControl w:val="0"/>
        <w:spacing w:line="213" w:lineRule="auto"/>
        <w:jc w:val="both"/>
        <w:rPr>
          <w:rFonts w:ascii="Technical" w:hAnsi="Technical" w:cs="Technical"/>
          <w:sz w:val="24"/>
          <w:szCs w:val="24"/>
        </w:rPr>
      </w:pPr>
      <w:r w:rsidRPr="00252F94">
        <w:rPr>
          <w:rFonts w:ascii="Technical" w:hAnsi="Technical" w:cs="Technical"/>
          <w:sz w:val="24"/>
          <w:szCs w:val="24"/>
        </w:rPr>
        <w:t xml:space="preserve">  The </w:t>
      </w:r>
      <w:smartTag w:uri="urn:schemas-microsoft-com:office:smarttags" w:element="PlaceType">
        <w:smartTag w:uri="urn:schemas-microsoft-com:office:smarttags" w:element="PlaceType">
          <w:r w:rsidRPr="00252F94">
            <w:rPr>
              <w:rFonts w:ascii="Technical" w:hAnsi="Technical" w:cs="Technical"/>
              <w:sz w:val="24"/>
              <w:szCs w:val="24"/>
            </w:rPr>
            <w:t>Bert</w:t>
          </w:r>
        </w:smartTag>
        <w:r w:rsidRPr="00252F94">
          <w:rPr>
            <w:rFonts w:ascii="Technical" w:hAnsi="Technical" w:cs="Technical"/>
            <w:sz w:val="24"/>
            <w:szCs w:val="24"/>
          </w:rPr>
          <w:t xml:space="preserve"> </w:t>
        </w:r>
        <w:smartTag w:uri="urn:schemas-microsoft-com:office:smarttags" w:element="PlaceType">
          <w:r w:rsidRPr="00252F94">
            <w:rPr>
              <w:rFonts w:ascii="Technical" w:hAnsi="Technical" w:cs="Technical"/>
              <w:sz w:val="24"/>
              <w:szCs w:val="24"/>
            </w:rPr>
            <w:t>Corona</w:t>
          </w:r>
        </w:smartTag>
        <w:r w:rsidRPr="00252F94">
          <w:rPr>
            <w:rFonts w:ascii="Technical" w:hAnsi="Technical" w:cs="Technical"/>
            <w:sz w:val="24"/>
            <w:szCs w:val="24"/>
          </w:rPr>
          <w:t xml:space="preserve"> </w:t>
        </w:r>
        <w:smartTag w:uri="urn:schemas-microsoft-com:office:smarttags" w:element="PlaceType">
          <w:r w:rsidRPr="00252F94">
            <w:rPr>
              <w:rFonts w:ascii="Technical" w:hAnsi="Technical" w:cs="Technical"/>
              <w:sz w:val="24"/>
              <w:szCs w:val="24"/>
            </w:rPr>
            <w:t>Middle School</w:t>
          </w:r>
        </w:smartTag>
      </w:smartTag>
      <w:r w:rsidRPr="00252F94">
        <w:rPr>
          <w:rFonts w:ascii="Technical" w:hAnsi="Technical" w:cs="Technical"/>
          <w:sz w:val="24"/>
          <w:szCs w:val="24"/>
        </w:rPr>
        <w:t xml:space="preserve"> did the clean up in the </w:t>
      </w:r>
      <w:smartTag w:uri="urn:schemas-microsoft-com:office:smarttags" w:element="PlaceType">
        <w:smartTag w:uri="urn:schemas-microsoft-com:office:smarttags" w:element="PlaceType">
          <w:r w:rsidRPr="00252F94">
            <w:rPr>
              <w:rFonts w:ascii="Technical" w:hAnsi="Technical" w:cs="Technical"/>
              <w:sz w:val="24"/>
              <w:szCs w:val="24"/>
            </w:rPr>
            <w:t>Pioneer</w:t>
          </w:r>
        </w:smartTag>
        <w:r w:rsidRPr="00252F94">
          <w:rPr>
            <w:rFonts w:ascii="Technical" w:hAnsi="Technical" w:cs="Technical"/>
            <w:sz w:val="24"/>
            <w:szCs w:val="24"/>
          </w:rPr>
          <w:t xml:space="preserve"> </w:t>
        </w:r>
        <w:smartTag w:uri="urn:schemas-microsoft-com:office:smarttags" w:element="PlaceType">
          <w:r w:rsidRPr="00252F94">
            <w:rPr>
              <w:rFonts w:ascii="Technical" w:hAnsi="Technical" w:cs="Technical"/>
              <w:sz w:val="24"/>
              <w:szCs w:val="24"/>
            </w:rPr>
            <w:t>Building</w:t>
          </w:r>
        </w:smartTag>
      </w:smartTag>
      <w:r w:rsidRPr="00252F94">
        <w:rPr>
          <w:rFonts w:ascii="Technical" w:hAnsi="Technical" w:cs="Technical"/>
          <w:sz w:val="24"/>
          <w:szCs w:val="24"/>
        </w:rPr>
        <w:t xml:space="preserve">. They mopped all the floors, scrubbed all the tables and dusted everything.  </w:t>
      </w:r>
    </w:p>
    <w:p w:rsidR="00AD7BF8" w:rsidRPr="00252F94" w:rsidRDefault="00AD7BF8" w:rsidP="008D1F60">
      <w:pPr>
        <w:widowControl w:val="0"/>
        <w:spacing w:line="213" w:lineRule="auto"/>
        <w:jc w:val="both"/>
        <w:rPr>
          <w:rFonts w:ascii="Technical" w:hAnsi="Technical" w:cs="Technical"/>
          <w:sz w:val="24"/>
          <w:szCs w:val="24"/>
        </w:rPr>
      </w:pPr>
      <w:r w:rsidRPr="00252F94">
        <w:rPr>
          <w:rFonts w:ascii="Technical" w:hAnsi="Technical" w:cs="Technical"/>
          <w:sz w:val="24"/>
          <w:szCs w:val="24"/>
        </w:rPr>
        <w:t xml:space="preserve">  </w:t>
      </w:r>
      <w:r>
        <w:rPr>
          <w:noProof/>
        </w:rPr>
        <w:pict>
          <v:shape id="_x0000_s1027" type="#_x0000_t75" style="position:absolute;left:0;text-align:left;margin-left:0;margin-top:-1.05pt;width:83.25pt;height:62.25pt;z-index:251659264;mso-position-horizontal:left;mso-position-horizontal-relative:text;mso-position-vertical-relative:text">
            <v:imagedata r:id="rId5" o:title=""/>
            <w10:wrap type="square"/>
          </v:shape>
        </w:pict>
      </w:r>
      <w:r w:rsidRPr="00252F94">
        <w:rPr>
          <w:rFonts w:ascii="Technical" w:hAnsi="Technical" w:cs="Technical"/>
          <w:sz w:val="24"/>
          <w:szCs w:val="24"/>
        </w:rPr>
        <w:t xml:space="preserve">The crew from the Hot Meal Program took care of cleaning the kitchen and their storage room. </w:t>
      </w:r>
      <w:smartTag w:uri="urn:schemas-microsoft-com:office:smarttags" w:element="PlaceType">
        <w:smartTag w:uri="urn:schemas-microsoft-com:office:smarttags" w:element="PlaceType">
          <w:r w:rsidRPr="00252F94">
            <w:rPr>
              <w:rFonts w:ascii="Technical" w:hAnsi="Technical" w:cs="Technical"/>
              <w:sz w:val="24"/>
              <w:szCs w:val="24"/>
            </w:rPr>
            <w:t>Japanese</w:t>
          </w:r>
        </w:smartTag>
        <w:r w:rsidRPr="00252F94">
          <w:rPr>
            <w:rFonts w:ascii="Technical" w:hAnsi="Technical" w:cs="Technical"/>
            <w:sz w:val="24"/>
            <w:szCs w:val="24"/>
          </w:rPr>
          <w:t xml:space="preserve"> </w:t>
        </w:r>
        <w:smartTag w:uri="urn:schemas-microsoft-com:office:smarttags" w:element="PlaceType">
          <w:r w:rsidRPr="00252F94">
            <w:rPr>
              <w:rFonts w:ascii="Technical" w:hAnsi="Technical" w:cs="Technical"/>
              <w:sz w:val="24"/>
              <w:szCs w:val="24"/>
            </w:rPr>
            <w:t>School</w:t>
          </w:r>
        </w:smartTag>
      </w:smartTag>
      <w:r w:rsidRPr="00252F94">
        <w:rPr>
          <w:rFonts w:ascii="Technical" w:hAnsi="Technical" w:cs="Technical"/>
          <w:sz w:val="24"/>
          <w:szCs w:val="24"/>
        </w:rPr>
        <w:t xml:space="preserve"> had their students help out, too, even though it was during school hours.  And of course, we need to thank those that worked on the grounds.</w:t>
      </w:r>
    </w:p>
    <w:p w:rsidR="00AD7BF8" w:rsidRPr="00252F94" w:rsidRDefault="00AD7BF8" w:rsidP="008D1F60">
      <w:pPr>
        <w:widowControl w:val="0"/>
        <w:spacing w:line="213" w:lineRule="auto"/>
        <w:jc w:val="both"/>
        <w:rPr>
          <w:rFonts w:ascii="Technical" w:hAnsi="Technical" w:cs="Technical"/>
          <w:sz w:val="24"/>
          <w:szCs w:val="24"/>
        </w:rPr>
      </w:pPr>
      <w:r w:rsidRPr="00252F94">
        <w:rPr>
          <w:rFonts w:ascii="Technical" w:hAnsi="Technical" w:cs="Technical"/>
          <w:sz w:val="24"/>
          <w:szCs w:val="24"/>
        </w:rPr>
        <w:t xml:space="preserve">  Every time I look around the Center, it reminds me of all the people who came out to help and it warms my heart.  I know that the pioneers of the CC that long have past would be pleased.  </w:t>
      </w:r>
      <w:r>
        <w:rPr>
          <w:noProof/>
        </w:rPr>
        <w:pict>
          <v:shape id="_x0000_s1028" type="#_x0000_t75" style="position:absolute;left:0;text-align:left;margin-left:98.75pt;margin-top:22.75pt;width:138.75pt;height:104.25pt;z-index:251660288;mso-position-horizontal:right;mso-position-horizontal-relative:text;mso-position-vertical-relative:text">
            <v:imagedata r:id="rId6" o:title=""/>
            <w10:wrap type="square"/>
          </v:shape>
        </w:pict>
      </w:r>
    </w:p>
    <w:p w:rsidR="00AD7BF8" w:rsidRPr="00252F94" w:rsidRDefault="00AD7BF8" w:rsidP="008D1F60">
      <w:pPr>
        <w:widowControl w:val="0"/>
        <w:spacing w:line="213" w:lineRule="auto"/>
        <w:jc w:val="both"/>
        <w:rPr>
          <w:rFonts w:ascii="Technical" w:hAnsi="Technical" w:cs="Technical"/>
          <w:sz w:val="24"/>
          <w:szCs w:val="24"/>
        </w:rPr>
      </w:pPr>
      <w:r w:rsidRPr="00252F94">
        <w:rPr>
          <w:rFonts w:ascii="Technical" w:hAnsi="Technical" w:cs="Technical"/>
          <w:sz w:val="24"/>
          <w:szCs w:val="24"/>
        </w:rPr>
        <w:t> </w:t>
      </w:r>
    </w:p>
    <w:p w:rsidR="00AD7BF8" w:rsidRPr="00252F94" w:rsidRDefault="00AD7BF8" w:rsidP="008D1F60">
      <w:pPr>
        <w:widowControl w:val="0"/>
        <w:spacing w:line="213" w:lineRule="auto"/>
        <w:jc w:val="both"/>
        <w:rPr>
          <w:rFonts w:ascii="Technical" w:hAnsi="Technical" w:cs="Technical"/>
          <w:sz w:val="24"/>
          <w:szCs w:val="24"/>
        </w:rPr>
      </w:pPr>
      <w:r w:rsidRPr="00252F94">
        <w:rPr>
          <w:rFonts w:ascii="Technical" w:hAnsi="Technical" w:cs="Technical"/>
          <w:sz w:val="24"/>
          <w:szCs w:val="24"/>
        </w:rPr>
        <w:t>A special thanks to:</w:t>
      </w:r>
    </w:p>
    <w:p w:rsidR="00AD7BF8" w:rsidRPr="00252F94" w:rsidRDefault="00AD7BF8" w:rsidP="008D1F60">
      <w:pPr>
        <w:widowControl w:val="0"/>
        <w:spacing w:line="213" w:lineRule="auto"/>
        <w:jc w:val="both"/>
        <w:rPr>
          <w:rFonts w:ascii="Technical" w:hAnsi="Technical" w:cs="Technical"/>
          <w:sz w:val="24"/>
          <w:szCs w:val="24"/>
        </w:rPr>
      </w:pPr>
      <w:r w:rsidRPr="00252F94">
        <w:rPr>
          <w:rFonts w:ascii="Technical" w:hAnsi="Technical" w:cs="Technical"/>
          <w:b/>
          <w:bCs/>
          <w:sz w:val="24"/>
          <w:szCs w:val="24"/>
        </w:rPr>
        <w:t xml:space="preserve">Rick Shindo </w:t>
      </w:r>
      <w:r w:rsidRPr="00252F94">
        <w:rPr>
          <w:rFonts w:ascii="Technical" w:hAnsi="Technical" w:cs="Technical"/>
          <w:sz w:val="24"/>
          <w:szCs w:val="24"/>
        </w:rPr>
        <w:t xml:space="preserve">and </w:t>
      </w:r>
      <w:r w:rsidRPr="00252F94">
        <w:rPr>
          <w:rFonts w:ascii="Technical" w:hAnsi="Technical" w:cs="Technical"/>
          <w:b/>
          <w:bCs/>
          <w:sz w:val="24"/>
          <w:szCs w:val="24"/>
        </w:rPr>
        <w:t xml:space="preserve">Craig Tanaka </w:t>
      </w:r>
      <w:r w:rsidRPr="00252F94">
        <w:rPr>
          <w:rFonts w:ascii="Technical" w:hAnsi="Technical" w:cs="Technical"/>
          <w:sz w:val="24"/>
          <w:szCs w:val="24"/>
        </w:rPr>
        <w:t xml:space="preserve">for cleaning all the cobwebs from the ceiling and walls of the gym.  </w:t>
      </w:r>
      <w:r w:rsidRPr="00252F94">
        <w:rPr>
          <w:rFonts w:ascii="Technical" w:hAnsi="Technical" w:cs="Technical"/>
          <w:b/>
          <w:bCs/>
          <w:sz w:val="24"/>
          <w:szCs w:val="24"/>
        </w:rPr>
        <w:t xml:space="preserve">Gary Yoshino </w:t>
      </w:r>
      <w:r w:rsidRPr="00252F94">
        <w:rPr>
          <w:rFonts w:ascii="Technical" w:hAnsi="Technical" w:cs="Technical"/>
          <w:sz w:val="24"/>
          <w:szCs w:val="24"/>
        </w:rPr>
        <w:t xml:space="preserve">for all the electrical work he did in the gym bathrooms and </w:t>
      </w:r>
      <w:smartTag w:uri="urn:schemas-microsoft-com:office:smarttags" w:element="PlaceType">
        <w:smartTag w:uri="urn:schemas-microsoft-com:office:smarttags" w:element="PlaceType">
          <w:r w:rsidRPr="00252F94">
            <w:rPr>
              <w:rFonts w:ascii="Technical" w:hAnsi="Technical" w:cs="Technical"/>
              <w:sz w:val="24"/>
              <w:szCs w:val="24"/>
            </w:rPr>
            <w:t>Pioneer</w:t>
          </w:r>
        </w:smartTag>
        <w:r w:rsidRPr="00252F94">
          <w:rPr>
            <w:rFonts w:ascii="Technical" w:hAnsi="Technical" w:cs="Technical"/>
            <w:sz w:val="24"/>
            <w:szCs w:val="24"/>
          </w:rPr>
          <w:t xml:space="preserve"> </w:t>
        </w:r>
        <w:smartTag w:uri="urn:schemas-microsoft-com:office:smarttags" w:element="PlaceType">
          <w:r w:rsidRPr="00252F94">
            <w:rPr>
              <w:rFonts w:ascii="Technical" w:hAnsi="Technical" w:cs="Technical"/>
              <w:sz w:val="24"/>
              <w:szCs w:val="24"/>
            </w:rPr>
            <w:t>Building</w:t>
          </w:r>
        </w:smartTag>
      </w:smartTag>
      <w:r w:rsidRPr="00252F94">
        <w:rPr>
          <w:rFonts w:ascii="Technical" w:hAnsi="Technical" w:cs="Technical"/>
          <w:sz w:val="24"/>
          <w:szCs w:val="24"/>
        </w:rPr>
        <w:t xml:space="preserve">. And of course, to </w:t>
      </w:r>
      <w:r w:rsidRPr="00252F94">
        <w:rPr>
          <w:rFonts w:ascii="Technical" w:hAnsi="Technical" w:cs="Technical"/>
          <w:b/>
          <w:bCs/>
          <w:sz w:val="24"/>
          <w:szCs w:val="24"/>
        </w:rPr>
        <w:t>Roy Imazu</w:t>
      </w:r>
      <w:r w:rsidRPr="00252F94">
        <w:rPr>
          <w:rFonts w:ascii="Technical" w:hAnsi="Technical" w:cs="Technical"/>
          <w:sz w:val="24"/>
          <w:szCs w:val="24"/>
        </w:rPr>
        <w:t>, for coordinating the clean-up.</w:t>
      </w:r>
    </w:p>
    <w:p w:rsidR="00AD7BF8" w:rsidRDefault="00AD7BF8" w:rsidP="008D1F60">
      <w:pPr>
        <w:widowControl w:val="0"/>
        <w:jc w:val="both"/>
      </w:pPr>
      <w:r>
        <w:t> </w:t>
      </w:r>
    </w:p>
    <w:p w:rsidR="00AD7BF8" w:rsidRDefault="00AD7BF8" w:rsidP="008D1F60">
      <w:pPr>
        <w:jc w:val="both"/>
      </w:pPr>
      <w:r>
        <w:tab/>
      </w:r>
      <w:r>
        <w:tab/>
      </w:r>
      <w:r>
        <w:tab/>
      </w:r>
      <w:r>
        <w:tab/>
      </w:r>
      <w:r>
        <w:tab/>
      </w:r>
    </w:p>
    <w:p w:rsidR="00AD7BF8" w:rsidRDefault="00AD7BF8" w:rsidP="008D1F60">
      <w:pPr>
        <w:jc w:val="both"/>
      </w:pPr>
      <w:r>
        <w:tab/>
      </w:r>
      <w:r>
        <w:tab/>
      </w:r>
      <w:r>
        <w:tab/>
      </w:r>
      <w:r>
        <w:tab/>
      </w:r>
      <w:r>
        <w:tab/>
      </w:r>
      <w:r>
        <w:tab/>
        <w:t>#30</w:t>
      </w:r>
    </w:p>
    <w:sectPr w:rsidR="00AD7BF8" w:rsidSect="00ED0E4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echnica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7449"/>
    <w:rsid w:val="001179DB"/>
    <w:rsid w:val="00252F94"/>
    <w:rsid w:val="00291B80"/>
    <w:rsid w:val="008D1F60"/>
    <w:rsid w:val="008E7449"/>
    <w:rsid w:val="008F0489"/>
    <w:rsid w:val="00AD7BF8"/>
    <w:rsid w:val="00B25256"/>
    <w:rsid w:val="00BE763C"/>
    <w:rsid w:val="00C21FBB"/>
    <w:rsid w:val="00C75831"/>
    <w:rsid w:val="00DC1731"/>
    <w:rsid w:val="00ED0E4C"/>
    <w:rsid w:val="00FE639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449"/>
    <w:rPr>
      <w:rFonts w:ascii="Times New Roman" w:eastAsia="Times New Roman" w:hAnsi="Times New Roman"/>
      <w:color w:val="000000"/>
      <w:kern w:val="28"/>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049491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1</Pages>
  <Words>230</Words>
  <Characters>1314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 SPRING CLEAN-UP      </dc:title>
  <dc:subject/>
  <dc:creator>Lois</dc:creator>
  <cp:keywords/>
  <dc:description/>
  <cp:lastModifiedBy>Karl K. Nobuyuki</cp:lastModifiedBy>
  <cp:revision>4</cp:revision>
  <dcterms:created xsi:type="dcterms:W3CDTF">2010-06-14T15:33:00Z</dcterms:created>
  <dcterms:modified xsi:type="dcterms:W3CDTF">2010-07-13T03:16:00Z</dcterms:modified>
</cp:coreProperties>
</file>